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AEA" w:rsidRDefault="00A43AEA" w:rsidP="00B64B52">
      <w:pPr>
        <w:ind w:firstLine="720"/>
      </w:pPr>
    </w:p>
    <w:p w:rsidR="00177D03" w:rsidRDefault="00FF47E5" w:rsidP="00FF47E5">
      <w:pPr>
        <w:tabs>
          <w:tab w:val="left" w:pos="3870"/>
        </w:tabs>
        <w:ind w:right="990" w:firstLine="720"/>
      </w:pPr>
      <w:r>
        <w:tab/>
      </w:r>
    </w:p>
    <w:p w:rsidR="00736FB0" w:rsidRDefault="00736FB0" w:rsidP="00AD0DDA">
      <w:pPr>
        <w:ind w:right="990"/>
        <w:rPr>
          <w:rFonts w:ascii="Segoe UI" w:hAnsi="Segoe UI" w:cs="Segoe UI"/>
        </w:rPr>
      </w:pP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Il presente Modulo di Segnalazione è uno strumento per comunicare all’Organismo di Vigilanza della Congregazione delle Suore Ospedaliere del Sacro Cuore di Gesù dei casi sospetti o conclamati di violazione del Modello di organizzazione, gestione e controllo e/o dei protocolli etico organizzativi ad esso associati.</w:t>
      </w: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Questa scheda può essere utilizzata anche per far pervenire all’Organismo di Vigilanza:</w:t>
      </w: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</w:p>
    <w:p w:rsidR="00111835" w:rsidRPr="003504DA" w:rsidRDefault="00111835" w:rsidP="00111835">
      <w:pPr>
        <w:jc w:val="both"/>
        <w:rPr>
          <w:rFonts w:ascii="Segoe UI" w:hAnsi="Segoe UI" w:cs="Segoe UI"/>
          <w:b/>
        </w:rPr>
      </w:pPr>
      <w:r w:rsidRPr="003504DA">
        <w:rPr>
          <w:rFonts w:ascii="Segoe UI" w:hAnsi="Segoe UI" w:cs="Segoe UI"/>
          <w:b/>
        </w:rPr>
        <w:t>–informazioni su modifiche organizzative e/o strutturali della Congregazione che hanno un impatto sullo svolgimento delle attività indicate nel Modello;</w:t>
      </w:r>
    </w:p>
    <w:p w:rsidR="00111835" w:rsidRPr="003504DA" w:rsidRDefault="00111835" w:rsidP="00111835">
      <w:pPr>
        <w:jc w:val="both"/>
        <w:rPr>
          <w:rFonts w:ascii="Segoe UI" w:hAnsi="Segoe UI" w:cs="Segoe UI"/>
          <w:b/>
        </w:rPr>
      </w:pPr>
    </w:p>
    <w:p w:rsidR="00111835" w:rsidRPr="003504DA" w:rsidRDefault="00111835" w:rsidP="00111835">
      <w:pPr>
        <w:jc w:val="both"/>
        <w:rPr>
          <w:rFonts w:ascii="Segoe UI" w:hAnsi="Segoe UI" w:cs="Segoe UI"/>
          <w:b/>
        </w:rPr>
      </w:pPr>
      <w:r w:rsidRPr="003504DA">
        <w:rPr>
          <w:rFonts w:ascii="Segoe UI" w:hAnsi="Segoe UI" w:cs="Segoe UI"/>
          <w:b/>
        </w:rPr>
        <w:t>–potenziali notizie di reato e ogni informazione utile all’esercizio delle attività di controllo e verifica proprie dell’Organismo di Vigilanza;</w:t>
      </w:r>
    </w:p>
    <w:p w:rsidR="00111835" w:rsidRPr="003504DA" w:rsidRDefault="00111835" w:rsidP="00111835">
      <w:pPr>
        <w:jc w:val="both"/>
        <w:rPr>
          <w:rFonts w:ascii="Segoe UI" w:hAnsi="Segoe UI" w:cs="Segoe UI"/>
          <w:b/>
        </w:rPr>
      </w:pPr>
    </w:p>
    <w:p w:rsidR="00111835" w:rsidRPr="003504DA" w:rsidRDefault="00111835" w:rsidP="00111835">
      <w:pPr>
        <w:jc w:val="both"/>
        <w:rPr>
          <w:rFonts w:ascii="Segoe UI" w:hAnsi="Segoe UI" w:cs="Segoe UI"/>
          <w:b/>
        </w:rPr>
      </w:pPr>
      <w:r w:rsidRPr="003504DA">
        <w:rPr>
          <w:rFonts w:ascii="Segoe UI" w:hAnsi="Segoe UI" w:cs="Segoe UI"/>
          <w:b/>
        </w:rPr>
        <w:t>–suggerimenti volti a rafforzare il Modello stesso.</w:t>
      </w: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Membri ODV:</w:t>
      </w:r>
    </w:p>
    <w:p w:rsidR="00111835" w:rsidRPr="003504DA" w:rsidRDefault="00111835" w:rsidP="00111835">
      <w:pPr>
        <w:jc w:val="both"/>
        <w:rPr>
          <w:rFonts w:ascii="Segoe UI" w:hAnsi="Segoe UI" w:cs="Segoe UI"/>
          <w:b/>
          <w:i/>
        </w:rPr>
      </w:pPr>
      <w:r w:rsidRPr="003504DA">
        <w:rPr>
          <w:rFonts w:ascii="Segoe UI" w:hAnsi="Segoe UI" w:cs="Segoe UI"/>
          <w:b/>
          <w:i/>
        </w:rPr>
        <w:t xml:space="preserve">-Dr. Ruggero </w:t>
      </w:r>
      <w:proofErr w:type="spellStart"/>
      <w:r w:rsidRPr="003504DA">
        <w:rPr>
          <w:rFonts w:ascii="Segoe UI" w:hAnsi="Segoe UI" w:cs="Segoe UI"/>
          <w:b/>
          <w:i/>
        </w:rPr>
        <w:t>Acciaresi</w:t>
      </w:r>
      <w:bookmarkStart w:id="0" w:name="_GoBack"/>
      <w:bookmarkEnd w:id="0"/>
      <w:proofErr w:type="spellEnd"/>
    </w:p>
    <w:p w:rsidR="00111835" w:rsidRPr="003504DA" w:rsidRDefault="00111835" w:rsidP="00111835">
      <w:pPr>
        <w:jc w:val="both"/>
        <w:rPr>
          <w:rFonts w:ascii="Segoe UI" w:hAnsi="Segoe UI" w:cs="Segoe UI"/>
          <w:b/>
          <w:i/>
        </w:rPr>
      </w:pPr>
      <w:r w:rsidRPr="003504DA">
        <w:rPr>
          <w:rFonts w:ascii="Segoe UI" w:hAnsi="Segoe UI" w:cs="Segoe UI"/>
          <w:b/>
          <w:i/>
        </w:rPr>
        <w:t>-Ing. Daniele Baldoni</w:t>
      </w:r>
    </w:p>
    <w:p w:rsidR="00111835" w:rsidRPr="003504DA" w:rsidRDefault="00111835" w:rsidP="00111835">
      <w:pPr>
        <w:jc w:val="both"/>
        <w:rPr>
          <w:rFonts w:ascii="Segoe UI" w:hAnsi="Segoe UI" w:cs="Segoe UI"/>
          <w:b/>
          <w:i/>
        </w:rPr>
      </w:pPr>
      <w:r w:rsidRPr="003504DA">
        <w:rPr>
          <w:rFonts w:ascii="Segoe UI" w:hAnsi="Segoe UI" w:cs="Segoe UI"/>
          <w:b/>
          <w:i/>
        </w:rPr>
        <w:t>-Avv. Paolo Pirani</w:t>
      </w:r>
    </w:p>
    <w:p w:rsidR="00111835" w:rsidRPr="000D0A6E" w:rsidRDefault="00111835" w:rsidP="00111835">
      <w:pPr>
        <w:rPr>
          <w:rFonts w:ascii="Segoe UI" w:hAnsi="Segoe UI" w:cs="Segoe UI"/>
          <w:sz w:val="25"/>
          <w:szCs w:val="25"/>
        </w:rPr>
      </w:pPr>
    </w:p>
    <w:p w:rsidR="00111835" w:rsidRPr="000D0A6E" w:rsidRDefault="00111835" w:rsidP="00111835">
      <w:pPr>
        <w:rPr>
          <w:rFonts w:ascii="Segoe UI" w:hAnsi="Segoe UI" w:cs="Segoe UI"/>
          <w:b/>
        </w:rPr>
      </w:pPr>
      <w:r w:rsidRPr="000D0A6E">
        <w:rPr>
          <w:rFonts w:ascii="Segoe UI" w:hAnsi="Segoe UI" w:cs="Segoe UI"/>
        </w:rPr>
        <w:t xml:space="preserve">→ </w:t>
      </w:r>
      <w:r w:rsidRPr="000D0A6E">
        <w:rPr>
          <w:rFonts w:ascii="Segoe UI" w:hAnsi="Segoe UI" w:cs="Segoe UI"/>
          <w:b/>
        </w:rPr>
        <w:t>Il modulo di segnalazione può essere inviato:</w:t>
      </w:r>
    </w:p>
    <w:p w:rsidR="00111835" w:rsidRPr="000D0A6E" w:rsidRDefault="00111835" w:rsidP="00111835">
      <w:pPr>
        <w:rPr>
          <w:rFonts w:ascii="Segoe UI" w:hAnsi="Segoe UI" w:cs="Segoe UI"/>
        </w:rPr>
      </w:pPr>
    </w:p>
    <w:p w:rsidR="00111835" w:rsidRPr="000D0A6E" w:rsidRDefault="00111835" w:rsidP="00111835">
      <w:pPr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 xml:space="preserve">    -via e-mail all’indirizzo </w:t>
      </w:r>
      <w:hyperlink r:id="rId8" w:history="1">
        <w:r w:rsidRPr="000D0A6E">
          <w:rPr>
            <w:rStyle w:val="Collegamentoipertestuale"/>
            <w:rFonts w:ascii="Segoe UI" w:hAnsi="Segoe UI" w:cs="Segoe UI"/>
          </w:rPr>
          <w:t>organismodivigilanza@ospedaliere.it</w:t>
        </w:r>
      </w:hyperlink>
    </w:p>
    <w:p w:rsidR="00111835" w:rsidRPr="000D0A6E" w:rsidRDefault="00111835" w:rsidP="00111835">
      <w:pPr>
        <w:rPr>
          <w:rFonts w:ascii="Segoe UI" w:hAnsi="Segoe UI" w:cs="Segoe UI"/>
        </w:rPr>
      </w:pPr>
    </w:p>
    <w:p w:rsidR="00111835" w:rsidRPr="000D0A6E" w:rsidRDefault="00111835" w:rsidP="00111835">
      <w:pPr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 xml:space="preserve">    -</w:t>
      </w:r>
      <w:r w:rsidRPr="000D0A6E">
        <w:rPr>
          <w:rFonts w:ascii="Segoe UI" w:hAnsi="Segoe UI" w:cs="Segoe UI"/>
          <w:u w:val="single"/>
        </w:rPr>
        <w:t>via posta a Organismo di Vigilanza 231: Via Urbisaglia 3/A-00183 ROMA</w:t>
      </w:r>
    </w:p>
    <w:p w:rsidR="00111835" w:rsidRPr="000D0A6E" w:rsidRDefault="00111835" w:rsidP="00111835">
      <w:pPr>
        <w:rPr>
          <w:rFonts w:ascii="Segoe UI" w:hAnsi="Segoe UI" w:cs="Segoe UI"/>
        </w:rPr>
      </w:pPr>
    </w:p>
    <w:p w:rsidR="00111835" w:rsidRPr="000D0A6E" w:rsidRDefault="00111835" w:rsidP="00111835">
      <w:pPr>
        <w:rPr>
          <w:rFonts w:ascii="Segoe UI" w:hAnsi="Segoe UI" w:cs="Segoe UI"/>
          <w:b/>
        </w:rPr>
      </w:pPr>
      <w:r w:rsidRPr="000D0A6E">
        <w:rPr>
          <w:rFonts w:ascii="Segoe UI" w:hAnsi="Segoe UI" w:cs="Segoe UI"/>
        </w:rPr>
        <w:t>→</w:t>
      </w:r>
      <w:r w:rsidRPr="000D0A6E">
        <w:rPr>
          <w:rFonts w:ascii="Segoe UI" w:hAnsi="Segoe UI" w:cs="Segoe UI"/>
          <w:b/>
        </w:rPr>
        <w:t>Il modulo di segnalazione può essere inserito:</w:t>
      </w:r>
    </w:p>
    <w:p w:rsidR="00111835" w:rsidRPr="000D0A6E" w:rsidRDefault="00111835" w:rsidP="00111835">
      <w:pPr>
        <w:ind w:left="720"/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-nella cassetta delle lettere esterna al locale timbro</w:t>
      </w:r>
    </w:p>
    <w:p w:rsidR="00111835" w:rsidRPr="000D0A6E" w:rsidRDefault="00111835" w:rsidP="00111835">
      <w:pPr>
        <w:ind w:left="720"/>
        <w:rPr>
          <w:rFonts w:ascii="Segoe UI" w:hAnsi="Segoe UI" w:cs="Segoe UI"/>
          <w:sz w:val="25"/>
          <w:szCs w:val="25"/>
        </w:rPr>
      </w:pPr>
      <w:r w:rsidRPr="000D0A6E">
        <w:rPr>
          <w:rFonts w:ascii="Segoe UI" w:hAnsi="Segoe UI" w:cs="Segoe UI"/>
        </w:rPr>
        <w:t>-nelle cassette delle lettere presenti     in reparto e debitamente identificate</w:t>
      </w:r>
    </w:p>
    <w:p w:rsidR="00111835" w:rsidRPr="000D0A6E" w:rsidRDefault="00111835" w:rsidP="00111835">
      <w:pPr>
        <w:rPr>
          <w:rFonts w:ascii="Segoe UI" w:hAnsi="Segoe UI" w:cs="Segoe UI"/>
          <w:sz w:val="25"/>
          <w:szCs w:val="25"/>
        </w:rPr>
      </w:pPr>
    </w:p>
    <w:p w:rsidR="00111835" w:rsidRPr="000D0A6E" w:rsidRDefault="00111835" w:rsidP="00111835">
      <w:pPr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Nome e Cognome _________________________________________</w:t>
      </w:r>
    </w:p>
    <w:p w:rsidR="00111835" w:rsidRPr="000D0A6E" w:rsidRDefault="00111835" w:rsidP="00111835">
      <w:pPr>
        <w:rPr>
          <w:rFonts w:ascii="Segoe UI" w:hAnsi="Segoe UI" w:cs="Segoe UI"/>
        </w:rPr>
      </w:pPr>
    </w:p>
    <w:p w:rsidR="00111835" w:rsidRPr="000D0A6E" w:rsidRDefault="00111835" w:rsidP="00111835">
      <w:pPr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Qualifica (se collaboratore di VSG) _________________________________________</w:t>
      </w:r>
    </w:p>
    <w:p w:rsidR="00111835" w:rsidRPr="000D0A6E" w:rsidRDefault="00111835" w:rsidP="00111835">
      <w:pPr>
        <w:rPr>
          <w:rFonts w:ascii="Segoe UI" w:hAnsi="Segoe UI" w:cs="Segoe UI"/>
        </w:rPr>
      </w:pPr>
    </w:p>
    <w:p w:rsidR="00111835" w:rsidRPr="000D0A6E" w:rsidRDefault="00111835" w:rsidP="00111835">
      <w:pPr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Data_____________</w:t>
      </w: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46314D" w:rsidRPr="000D0A6E" w:rsidRDefault="0046314D" w:rsidP="0046314D">
      <w:pPr>
        <w:tabs>
          <w:tab w:val="left" w:pos="6663"/>
        </w:tabs>
        <w:ind w:left="-6"/>
        <w:jc w:val="right"/>
        <w:rPr>
          <w:rFonts w:ascii="Segoe UI" w:hAnsi="Segoe UI" w:cs="Segoe UI"/>
        </w:rPr>
      </w:pPr>
      <w:r w:rsidRPr="000D0A6E">
        <w:rPr>
          <w:rFonts w:ascii="Segoe UI" w:hAnsi="Segoe UI" w:cs="Segoe UI"/>
          <w:sz w:val="20"/>
          <w:szCs w:val="20"/>
        </w:rPr>
        <w:t>Modulo di segnalazione all’ Organismo di Vigilanza rev. 2</w:t>
      </w:r>
    </w:p>
    <w:p w:rsidR="00111835" w:rsidRPr="000D0A6E" w:rsidRDefault="00111835" w:rsidP="0046314D">
      <w:pPr>
        <w:jc w:val="right"/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tbl>
      <w:tblPr>
        <w:tblW w:w="10059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59"/>
      </w:tblGrid>
      <w:tr w:rsidR="00111835" w:rsidRPr="000D0A6E" w:rsidTr="0046314D">
        <w:trPr>
          <w:trHeight w:val="1059"/>
        </w:trPr>
        <w:tc>
          <w:tcPr>
            <w:tcW w:w="10059" w:type="dxa"/>
          </w:tcPr>
          <w:p w:rsidR="00111835" w:rsidRPr="000D0A6E" w:rsidRDefault="00111835" w:rsidP="00111835">
            <w:pPr>
              <w:ind w:left="-6"/>
              <w:rPr>
                <w:rFonts w:ascii="Segoe UI" w:hAnsi="Segoe UI" w:cs="Segoe UI"/>
                <w:sz w:val="30"/>
                <w:szCs w:val="30"/>
              </w:rPr>
            </w:pPr>
            <w:r w:rsidRPr="000D0A6E">
              <w:rPr>
                <w:rFonts w:ascii="Segoe UI" w:hAnsi="Segoe UI" w:cs="Segoe UI"/>
                <w:sz w:val="30"/>
                <w:szCs w:val="30"/>
              </w:rPr>
              <w:t>Segnalazioni di Violazioni/Illeciti</w:t>
            </w: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  <w:r w:rsidRPr="000D0A6E">
              <w:rPr>
                <w:rFonts w:ascii="Segoe UI" w:hAnsi="Segoe UI" w:cs="Segoe UI"/>
                <w:sz w:val="30"/>
                <w:szCs w:val="30"/>
              </w:rPr>
              <w:t>(descrivere la situazione riscontrata)</w:t>
            </w:r>
          </w:p>
          <w:p w:rsidR="00111835" w:rsidRPr="000D0A6E" w:rsidRDefault="00111835" w:rsidP="00111835">
            <w:pPr>
              <w:tabs>
                <w:tab w:val="left" w:pos="6663"/>
              </w:tabs>
              <w:ind w:left="-6"/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  <w:sz w:val="30"/>
                <w:szCs w:val="30"/>
              </w:rPr>
            </w:pPr>
          </w:p>
        </w:tc>
      </w:tr>
      <w:tr w:rsidR="00111835" w:rsidRPr="000D0A6E" w:rsidTr="0046314D">
        <w:trPr>
          <w:trHeight w:val="4230"/>
        </w:trPr>
        <w:tc>
          <w:tcPr>
            <w:tcW w:w="10059" w:type="dxa"/>
          </w:tcPr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  <w:sz w:val="30"/>
                <w:szCs w:val="30"/>
              </w:rPr>
            </w:pPr>
          </w:p>
        </w:tc>
      </w:tr>
    </w:tbl>
    <w:p w:rsidR="00C9781A" w:rsidRPr="000D0A6E" w:rsidRDefault="00C9781A" w:rsidP="00C9781A">
      <w:pPr>
        <w:rPr>
          <w:rFonts w:ascii="Segoe UI" w:hAnsi="Segoe UI" w:cs="Segoe UI"/>
        </w:rPr>
      </w:pPr>
    </w:p>
    <w:p w:rsidR="00C9781A" w:rsidRPr="000D0A6E" w:rsidRDefault="00C9781A" w:rsidP="00C9781A">
      <w:pPr>
        <w:rPr>
          <w:rFonts w:ascii="Segoe UI" w:hAnsi="Segoe UI" w:cs="Segoe UI"/>
        </w:rPr>
      </w:pPr>
    </w:p>
    <w:tbl>
      <w:tblPr>
        <w:tblW w:w="1005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50"/>
      </w:tblGrid>
      <w:tr w:rsidR="0046314D" w:rsidRPr="000D0A6E" w:rsidTr="0046314D">
        <w:trPr>
          <w:trHeight w:val="915"/>
        </w:trPr>
        <w:tc>
          <w:tcPr>
            <w:tcW w:w="10050" w:type="dxa"/>
          </w:tcPr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  <w:r w:rsidRPr="000D0A6E">
              <w:rPr>
                <w:rFonts w:ascii="Segoe UI" w:hAnsi="Segoe UI" w:cs="Segoe UI"/>
                <w:sz w:val="30"/>
                <w:szCs w:val="30"/>
              </w:rPr>
              <w:t>Modifiche Organizzative/Gestionali che hanno impatto sul Modello</w:t>
            </w: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6314D" w:rsidRPr="000D0A6E" w:rsidTr="0046314D">
        <w:trPr>
          <w:trHeight w:val="4755"/>
        </w:trPr>
        <w:tc>
          <w:tcPr>
            <w:tcW w:w="10050" w:type="dxa"/>
          </w:tcPr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tabs>
                <w:tab w:val="left" w:pos="3261"/>
              </w:tabs>
              <w:jc w:val="right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  <w:sz w:val="30"/>
                <w:szCs w:val="30"/>
              </w:rPr>
            </w:pPr>
          </w:p>
        </w:tc>
      </w:tr>
    </w:tbl>
    <w:p w:rsidR="002100D0" w:rsidRPr="000D0A6E" w:rsidRDefault="0046314D" w:rsidP="002100D0">
      <w:pPr>
        <w:rPr>
          <w:rFonts w:ascii="Segoe UI" w:hAnsi="Segoe UI" w:cs="Segoe UI"/>
        </w:rPr>
      </w:pPr>
      <w:r w:rsidRPr="000D0A6E">
        <w:rPr>
          <w:rFonts w:ascii="Segoe UI" w:hAnsi="Segoe UI" w:cs="Segoe UI"/>
          <w:sz w:val="20"/>
          <w:szCs w:val="20"/>
        </w:rPr>
        <w:t xml:space="preserve"> </w:t>
      </w:r>
    </w:p>
    <w:p w:rsidR="0046314D" w:rsidRPr="000D0A6E" w:rsidRDefault="0046314D" w:rsidP="0046314D">
      <w:pPr>
        <w:tabs>
          <w:tab w:val="left" w:pos="6663"/>
        </w:tabs>
        <w:ind w:left="-6"/>
        <w:jc w:val="right"/>
        <w:rPr>
          <w:rFonts w:ascii="Segoe UI" w:hAnsi="Segoe UI" w:cs="Segoe UI"/>
        </w:rPr>
      </w:pPr>
      <w:r w:rsidRPr="000D0A6E">
        <w:rPr>
          <w:rFonts w:ascii="Segoe UI" w:hAnsi="Segoe UI" w:cs="Segoe UI"/>
          <w:sz w:val="20"/>
          <w:szCs w:val="20"/>
        </w:rPr>
        <w:t>Modulo di segnalazione all’ Organismo di Vigilanza rev. 2</w:t>
      </w:r>
    </w:p>
    <w:p w:rsidR="0046314D" w:rsidRPr="000D0A6E" w:rsidRDefault="0046314D" w:rsidP="0046314D">
      <w:pPr>
        <w:jc w:val="right"/>
        <w:rPr>
          <w:rFonts w:ascii="Segoe UI" w:hAnsi="Segoe UI" w:cs="Segoe UI"/>
          <w:sz w:val="30"/>
          <w:szCs w:val="30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tbl>
      <w:tblPr>
        <w:tblW w:w="10110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10"/>
      </w:tblGrid>
      <w:tr w:rsidR="0046314D" w:rsidRPr="000D0A6E" w:rsidTr="0046314D">
        <w:trPr>
          <w:trHeight w:val="945"/>
        </w:trPr>
        <w:tc>
          <w:tcPr>
            <w:tcW w:w="10110" w:type="dxa"/>
          </w:tcPr>
          <w:p w:rsidR="0046314D" w:rsidRPr="000D0A6E" w:rsidRDefault="0046314D" w:rsidP="0046314D">
            <w:pPr>
              <w:ind w:left="-6"/>
              <w:rPr>
                <w:rFonts w:ascii="Segoe UI" w:hAnsi="Segoe UI" w:cs="Segoe UI"/>
              </w:rPr>
            </w:pPr>
            <w:r w:rsidRPr="000D0A6E">
              <w:rPr>
                <w:rFonts w:ascii="Segoe UI" w:hAnsi="Segoe UI" w:cs="Segoe UI"/>
                <w:sz w:val="30"/>
                <w:szCs w:val="30"/>
              </w:rPr>
              <w:t>Suggerimenti per il Miglioramento del Modello</w:t>
            </w:r>
          </w:p>
          <w:p w:rsidR="0046314D" w:rsidRPr="000D0A6E" w:rsidRDefault="0046314D" w:rsidP="0046314D">
            <w:pPr>
              <w:ind w:left="-6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6"/>
              <w:rPr>
                <w:rFonts w:ascii="Segoe UI" w:hAnsi="Segoe UI" w:cs="Segoe UI"/>
                <w:sz w:val="30"/>
                <w:szCs w:val="30"/>
              </w:rPr>
            </w:pPr>
          </w:p>
        </w:tc>
      </w:tr>
      <w:tr w:rsidR="0046314D" w:rsidRPr="000D0A6E" w:rsidTr="0046314D">
        <w:trPr>
          <w:trHeight w:val="5070"/>
        </w:trPr>
        <w:tc>
          <w:tcPr>
            <w:tcW w:w="10110" w:type="dxa"/>
          </w:tcPr>
          <w:p w:rsidR="0046314D" w:rsidRPr="000D0A6E" w:rsidRDefault="0046314D" w:rsidP="0046314D">
            <w:pPr>
              <w:ind w:left="-6"/>
              <w:rPr>
                <w:rFonts w:ascii="Segoe UI" w:hAnsi="Segoe UI" w:cs="Segoe UI"/>
                <w:sz w:val="30"/>
                <w:szCs w:val="30"/>
              </w:rPr>
            </w:pPr>
          </w:p>
        </w:tc>
      </w:tr>
    </w:tbl>
    <w:p w:rsidR="00A625E3" w:rsidRPr="000D0A6E" w:rsidRDefault="00A625E3" w:rsidP="002100D0">
      <w:pPr>
        <w:jc w:val="right"/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Default="0046314D" w:rsidP="0046314D">
      <w:pPr>
        <w:rPr>
          <w:rFonts w:ascii="Segoe UI" w:hAnsi="Segoe UI" w:cs="Segoe UI"/>
        </w:rPr>
      </w:pPr>
    </w:p>
    <w:p w:rsidR="0046314D" w:rsidRDefault="0046314D" w:rsidP="0046314D">
      <w:pPr>
        <w:rPr>
          <w:rFonts w:ascii="Segoe UI" w:hAnsi="Segoe UI" w:cs="Segoe UI"/>
        </w:rPr>
      </w:pPr>
    </w:p>
    <w:p w:rsidR="0046314D" w:rsidRDefault="0046314D" w:rsidP="0046314D">
      <w:pPr>
        <w:rPr>
          <w:rFonts w:ascii="Segoe UI" w:hAnsi="Segoe UI" w:cs="Segoe UI"/>
        </w:rPr>
      </w:pPr>
    </w:p>
    <w:p w:rsidR="0046314D" w:rsidRDefault="0046314D" w:rsidP="0046314D">
      <w:pPr>
        <w:tabs>
          <w:tab w:val="left" w:pos="6663"/>
        </w:tabs>
        <w:ind w:left="-6"/>
        <w:jc w:val="right"/>
        <w:rPr>
          <w:rFonts w:ascii="Arial" w:hAnsi="Arial" w:cs="Arial"/>
          <w:sz w:val="20"/>
          <w:szCs w:val="20"/>
        </w:rPr>
      </w:pPr>
    </w:p>
    <w:p w:rsidR="0046314D" w:rsidRDefault="0046314D" w:rsidP="0046314D">
      <w:pPr>
        <w:tabs>
          <w:tab w:val="left" w:pos="6663"/>
        </w:tabs>
        <w:ind w:left="-6"/>
        <w:jc w:val="right"/>
        <w:rPr>
          <w:rFonts w:ascii="Arial" w:hAnsi="Arial" w:cs="Arial"/>
          <w:sz w:val="20"/>
          <w:szCs w:val="20"/>
        </w:rPr>
      </w:pPr>
    </w:p>
    <w:p w:rsidR="0046314D" w:rsidRDefault="0046314D" w:rsidP="0046314D">
      <w:pPr>
        <w:tabs>
          <w:tab w:val="left" w:pos="6663"/>
        </w:tabs>
        <w:ind w:left="-6"/>
        <w:jc w:val="right"/>
        <w:rPr>
          <w:rFonts w:ascii="Arial" w:hAnsi="Arial" w:cs="Arial"/>
          <w:sz w:val="20"/>
          <w:szCs w:val="20"/>
        </w:rPr>
      </w:pPr>
    </w:p>
    <w:p w:rsidR="0046314D" w:rsidRDefault="0046314D" w:rsidP="0046314D">
      <w:pPr>
        <w:tabs>
          <w:tab w:val="left" w:pos="6663"/>
        </w:tabs>
        <w:ind w:left="-6"/>
        <w:jc w:val="right"/>
        <w:rPr>
          <w:rFonts w:ascii="Segoe UI" w:hAnsi="Segoe UI" w:cs="Segoe UI"/>
        </w:rPr>
      </w:pPr>
      <w:r w:rsidRPr="00111835">
        <w:rPr>
          <w:rFonts w:ascii="Arial" w:hAnsi="Arial" w:cs="Arial"/>
          <w:sz w:val="20"/>
          <w:szCs w:val="20"/>
        </w:rPr>
        <w:t>Modulo di segnalazione all’ Organismo di Vigilanza</w:t>
      </w:r>
      <w:r>
        <w:rPr>
          <w:rFonts w:ascii="Arial" w:hAnsi="Arial" w:cs="Arial"/>
          <w:sz w:val="20"/>
          <w:szCs w:val="20"/>
        </w:rPr>
        <w:t xml:space="preserve"> </w:t>
      </w:r>
      <w:r w:rsidRPr="00111835">
        <w:rPr>
          <w:rFonts w:ascii="Arial" w:hAnsi="Arial" w:cs="Arial"/>
          <w:sz w:val="20"/>
          <w:szCs w:val="20"/>
        </w:rPr>
        <w:t>rev. 2</w:t>
      </w:r>
    </w:p>
    <w:p w:rsidR="0046314D" w:rsidRPr="002100D0" w:rsidRDefault="0046314D" w:rsidP="0046314D">
      <w:pPr>
        <w:rPr>
          <w:rFonts w:ascii="Segoe UI" w:hAnsi="Segoe UI" w:cs="Segoe UI"/>
        </w:rPr>
      </w:pPr>
    </w:p>
    <w:sectPr w:rsidR="0046314D" w:rsidRPr="002100D0" w:rsidSect="004145B3">
      <w:headerReference w:type="even" r:id="rId9"/>
      <w:headerReference w:type="default" r:id="rId10"/>
      <w:headerReference w:type="first" r:id="rId11"/>
      <w:pgSz w:w="11905" w:h="16837"/>
      <w:pgMar w:top="56" w:right="990" w:bottom="54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C8E" w:rsidRDefault="007F1C8E">
      <w:r>
        <w:separator/>
      </w:r>
    </w:p>
  </w:endnote>
  <w:endnote w:type="continuationSeparator" w:id="0">
    <w:p w:rsidR="007F1C8E" w:rsidRDefault="007F1C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C8E" w:rsidRDefault="007F1C8E">
      <w:r>
        <w:separator/>
      </w:r>
    </w:p>
  </w:footnote>
  <w:footnote w:type="continuationSeparator" w:id="0">
    <w:p w:rsidR="007F1C8E" w:rsidRDefault="007F1C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399" w:rsidRDefault="00EA05C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6907" o:spid="_x0000_s2068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CARTA INTESTATA VGS"/>
          <w10:wrap anchorx="margin" anchory="margin"/>
        </v:shape>
      </w:pict>
    </w:r>
    <w:r>
      <w:rPr>
        <w:noProof/>
      </w:rPr>
      <w:pict>
        <v:shape id="WordPictureWatermark35753563" o:spid="_x0000_s2065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2" o:title="CARTA INTESTATA VGS"/>
          <w10:wrap anchorx="margin" anchory="margin"/>
        </v:shape>
      </w:pict>
    </w:r>
    <w:r>
      <w:rPr>
        <w:noProof/>
      </w:rPr>
      <w:pict>
        <v:shape id="WordPictureWatermark15440860" o:spid="_x0000_s2062" type="#_x0000_t75" style="position:absolute;margin-left:0;margin-top:0;width:534pt;height:801.1pt;z-index:-251658752;mso-position-horizontal:center;mso-position-horizontal-relative:margin;mso-position-vertical:center;mso-position-vertical-relative:margin" o:allowincell="f">
          <v:imagedata r:id="rId3" o:title="CARTA INTESTATA VG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399" w:rsidRDefault="00DC774B" w:rsidP="00DC774B">
    <w:pPr>
      <w:pStyle w:val="Intestazione"/>
      <w:tabs>
        <w:tab w:val="clear" w:pos="4819"/>
        <w:tab w:val="clear" w:pos="9638"/>
        <w:tab w:val="left" w:pos="885"/>
      </w:tabs>
    </w:pPr>
    <w:r>
      <w:rPr>
        <w:noProof/>
      </w:rPr>
      <w:drawing>
        <wp:anchor distT="0" distB="0" distL="114300" distR="114300" simplePos="0" relativeHeight="251655679" behindDoc="1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-457200</wp:posOffset>
          </wp:positionV>
          <wp:extent cx="7498800" cy="10605600"/>
          <wp:effectExtent l="0" t="0" r="6985" b="571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RTA INTESTATA VGS 2020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800" cy="1060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399" w:rsidRDefault="00EA05C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6906" o:spid="_x0000_s2067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CARTA INTESTATA VGS"/>
          <w10:wrap anchorx="margin" anchory="margin"/>
        </v:shape>
      </w:pict>
    </w:r>
    <w:r>
      <w:rPr>
        <w:noProof/>
      </w:rPr>
      <w:pict>
        <v:shape id="WordPictureWatermark35753562" o:spid="_x0000_s2064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2" o:title="CARTA INTESTATA VGS"/>
          <w10:wrap anchorx="margin" anchory="margin"/>
        </v:shape>
      </w:pict>
    </w:r>
    <w:r>
      <w:rPr>
        <w:noProof/>
      </w:rPr>
      <w:pict>
        <v:shape id="WordPictureWatermark15440859" o:spid="_x0000_s2061" type="#_x0000_t75" style="position:absolute;margin-left:0;margin-top:0;width:534pt;height:801.1pt;z-index:-251659776;mso-position-horizontal:center;mso-position-horizontal-relative:margin;mso-position-vertical:center;mso-position-vertical-relative:margin" o:allowincell="f">
          <v:imagedata r:id="rId3" o:title="CARTA INTESTATA VG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608BD"/>
    <w:multiLevelType w:val="hybridMultilevel"/>
    <w:tmpl w:val="995E359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2906EE"/>
    <w:multiLevelType w:val="hybridMultilevel"/>
    <w:tmpl w:val="12F0D0CE"/>
    <w:lvl w:ilvl="0" w:tplc="F6E2EEA6">
      <w:numFmt w:val="bullet"/>
      <w:lvlText w:val="-"/>
      <w:lvlJc w:val="left"/>
      <w:pPr>
        <w:ind w:left="114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5AA77C02"/>
    <w:multiLevelType w:val="hybridMultilevel"/>
    <w:tmpl w:val="96B87E2C"/>
    <w:lvl w:ilvl="0" w:tplc="865CD70C">
      <w:numFmt w:val="bullet"/>
      <w:lvlText w:val="-"/>
      <w:lvlJc w:val="left"/>
      <w:pPr>
        <w:ind w:left="4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6E1A28D2"/>
    <w:multiLevelType w:val="hybridMultilevel"/>
    <w:tmpl w:val="29BC8486"/>
    <w:lvl w:ilvl="0" w:tplc="0CA0B6B8">
      <w:start w:val="161"/>
      <w:numFmt w:val="bullet"/>
      <w:lvlText w:val="–"/>
      <w:lvlJc w:val="left"/>
      <w:pPr>
        <w:ind w:left="420" w:hanging="360"/>
      </w:pPr>
      <w:rPr>
        <w:rFonts w:ascii="Cambria" w:eastAsia="MS Mincho" w:hAnsi="Cambria" w:cs="Times New Roman" w:hint="default"/>
      </w:rPr>
    </w:lvl>
    <w:lvl w:ilvl="1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7EE30DBC"/>
    <w:multiLevelType w:val="hybridMultilevel"/>
    <w:tmpl w:val="364A1D40"/>
    <w:lvl w:ilvl="0" w:tplc="A91645B8">
      <w:numFmt w:val="bullet"/>
      <w:lvlText w:val="-"/>
      <w:lvlJc w:val="left"/>
      <w:pPr>
        <w:ind w:left="1413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attachedTemplate r:id="rId1"/>
  <w:stylePaneFormatFilter w:val="3F01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11835"/>
    <w:rsid w:val="00013570"/>
    <w:rsid w:val="00025BD8"/>
    <w:rsid w:val="000327B4"/>
    <w:rsid w:val="00075C04"/>
    <w:rsid w:val="000868EE"/>
    <w:rsid w:val="000D0A6E"/>
    <w:rsid w:val="00111835"/>
    <w:rsid w:val="00141841"/>
    <w:rsid w:val="00160792"/>
    <w:rsid w:val="00167E9D"/>
    <w:rsid w:val="00177D03"/>
    <w:rsid w:val="001C0D54"/>
    <w:rsid w:val="001E4DCF"/>
    <w:rsid w:val="002100D0"/>
    <w:rsid w:val="00212EF2"/>
    <w:rsid w:val="0027733E"/>
    <w:rsid w:val="00283488"/>
    <w:rsid w:val="002A1658"/>
    <w:rsid w:val="002B0A18"/>
    <w:rsid w:val="002B3533"/>
    <w:rsid w:val="002C5B5E"/>
    <w:rsid w:val="002D6F3B"/>
    <w:rsid w:val="002E7470"/>
    <w:rsid w:val="00310851"/>
    <w:rsid w:val="003420FA"/>
    <w:rsid w:val="003504DA"/>
    <w:rsid w:val="00356F27"/>
    <w:rsid w:val="00365CD1"/>
    <w:rsid w:val="00372932"/>
    <w:rsid w:val="003A009F"/>
    <w:rsid w:val="003B3C51"/>
    <w:rsid w:val="003C0AF4"/>
    <w:rsid w:val="003D7F92"/>
    <w:rsid w:val="004145B3"/>
    <w:rsid w:val="00432883"/>
    <w:rsid w:val="0046314D"/>
    <w:rsid w:val="00514634"/>
    <w:rsid w:val="005262FF"/>
    <w:rsid w:val="00586C10"/>
    <w:rsid w:val="005A2086"/>
    <w:rsid w:val="005B2B1C"/>
    <w:rsid w:val="005D0DF0"/>
    <w:rsid w:val="005F08D3"/>
    <w:rsid w:val="00620BB5"/>
    <w:rsid w:val="00635D60"/>
    <w:rsid w:val="0065048A"/>
    <w:rsid w:val="00661C9A"/>
    <w:rsid w:val="00697CEC"/>
    <w:rsid w:val="006C0957"/>
    <w:rsid w:val="006D3665"/>
    <w:rsid w:val="006F7AC7"/>
    <w:rsid w:val="00713FF1"/>
    <w:rsid w:val="00736FB0"/>
    <w:rsid w:val="00772E00"/>
    <w:rsid w:val="007A49BE"/>
    <w:rsid w:val="007F1C8E"/>
    <w:rsid w:val="00804468"/>
    <w:rsid w:val="00824CB4"/>
    <w:rsid w:val="0083368B"/>
    <w:rsid w:val="008565E0"/>
    <w:rsid w:val="008C4506"/>
    <w:rsid w:val="008F10D1"/>
    <w:rsid w:val="00977F8B"/>
    <w:rsid w:val="00993A8B"/>
    <w:rsid w:val="009F15D2"/>
    <w:rsid w:val="00A23C22"/>
    <w:rsid w:val="00A31C6D"/>
    <w:rsid w:val="00A43AEA"/>
    <w:rsid w:val="00A625E3"/>
    <w:rsid w:val="00A66003"/>
    <w:rsid w:val="00AD0DDA"/>
    <w:rsid w:val="00AD4843"/>
    <w:rsid w:val="00AD7FC2"/>
    <w:rsid w:val="00AE3653"/>
    <w:rsid w:val="00B3081E"/>
    <w:rsid w:val="00B5405B"/>
    <w:rsid w:val="00B56404"/>
    <w:rsid w:val="00B64B52"/>
    <w:rsid w:val="00B84789"/>
    <w:rsid w:val="00B9165A"/>
    <w:rsid w:val="00B974B4"/>
    <w:rsid w:val="00BC0160"/>
    <w:rsid w:val="00BF76B4"/>
    <w:rsid w:val="00C16781"/>
    <w:rsid w:val="00C92E85"/>
    <w:rsid w:val="00C9781A"/>
    <w:rsid w:val="00CA261D"/>
    <w:rsid w:val="00CB3196"/>
    <w:rsid w:val="00CB3B76"/>
    <w:rsid w:val="00CB53B4"/>
    <w:rsid w:val="00CC34F7"/>
    <w:rsid w:val="00CC3D1C"/>
    <w:rsid w:val="00CD4637"/>
    <w:rsid w:val="00CF07A9"/>
    <w:rsid w:val="00CF1863"/>
    <w:rsid w:val="00CF2BE9"/>
    <w:rsid w:val="00D11CC5"/>
    <w:rsid w:val="00D9127E"/>
    <w:rsid w:val="00DC6F0E"/>
    <w:rsid w:val="00DC774B"/>
    <w:rsid w:val="00E36A54"/>
    <w:rsid w:val="00E43FC5"/>
    <w:rsid w:val="00E91E9A"/>
    <w:rsid w:val="00EA05C2"/>
    <w:rsid w:val="00EA27E5"/>
    <w:rsid w:val="00EC6399"/>
    <w:rsid w:val="00EF2317"/>
    <w:rsid w:val="00F038A3"/>
    <w:rsid w:val="00FA4EB4"/>
    <w:rsid w:val="00FA6558"/>
    <w:rsid w:val="00FC2A87"/>
    <w:rsid w:val="00FD74EB"/>
    <w:rsid w:val="00FE0F2E"/>
    <w:rsid w:val="00FE5022"/>
    <w:rsid w:val="00FF47E5"/>
    <w:rsid w:val="00FF71C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BC0160"/>
    <w:rPr>
      <w:rFonts w:ascii="Cambria" w:hAnsi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BC016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Corpodeltesto">
    <w:name w:val="Body Text"/>
    <w:basedOn w:val="Normale"/>
    <w:link w:val="CorpodeltestoCarattere"/>
    <w:rsid w:val="0083368B"/>
    <w:rPr>
      <w:rFonts w:ascii="Palatino Linotype" w:hAnsi="Palatino Linotype"/>
      <w:sz w:val="32"/>
    </w:rPr>
  </w:style>
  <w:style w:type="character" w:customStyle="1" w:styleId="CorpodeltestoCarattere">
    <w:name w:val="Corpo del testo Carattere"/>
    <w:link w:val="Corpodeltesto"/>
    <w:rsid w:val="0083368B"/>
    <w:rPr>
      <w:rFonts w:ascii="Palatino Linotype" w:hAnsi="Palatino Linotype" w:cs="Tahoma"/>
      <w:sz w:val="32"/>
      <w:szCs w:val="24"/>
    </w:rPr>
  </w:style>
  <w:style w:type="paragraph" w:styleId="Corpodeltesto2">
    <w:name w:val="Body Text 2"/>
    <w:basedOn w:val="Normale"/>
    <w:link w:val="Corpodeltesto2Carattere"/>
    <w:rsid w:val="0083368B"/>
    <w:pPr>
      <w:jc w:val="both"/>
    </w:pPr>
    <w:rPr>
      <w:rFonts w:ascii="Palatino Linotype" w:hAnsi="Palatino Linotype"/>
      <w:sz w:val="32"/>
    </w:rPr>
  </w:style>
  <w:style w:type="character" w:customStyle="1" w:styleId="Corpodeltesto2Carattere">
    <w:name w:val="Corpo del testo 2 Carattere"/>
    <w:link w:val="Corpodeltesto2"/>
    <w:rsid w:val="0083368B"/>
    <w:rPr>
      <w:rFonts w:ascii="Palatino Linotype" w:hAnsi="Palatino Linotype" w:cs="Tahoma"/>
      <w:sz w:val="32"/>
      <w:szCs w:val="24"/>
    </w:rPr>
  </w:style>
  <w:style w:type="paragraph" w:styleId="Paragrafoelenco">
    <w:name w:val="List Paragraph"/>
    <w:basedOn w:val="Normale"/>
    <w:uiPriority w:val="72"/>
    <w:qFormat/>
    <w:rsid w:val="00736FB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D0DD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FA6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BC0160"/>
    <w:rPr>
      <w:rFonts w:ascii="Cambria" w:hAnsi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BC016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Corpotesto">
    <w:name w:val="Body Text"/>
    <w:basedOn w:val="Normale"/>
    <w:link w:val="CorpotestoCarattere"/>
    <w:rsid w:val="0083368B"/>
    <w:rPr>
      <w:rFonts w:ascii="Palatino Linotype" w:hAnsi="Palatino Linotype"/>
      <w:sz w:val="32"/>
    </w:rPr>
  </w:style>
  <w:style w:type="character" w:customStyle="1" w:styleId="CorpotestoCarattere">
    <w:name w:val="Corpo testo Carattere"/>
    <w:link w:val="Corpotesto"/>
    <w:rsid w:val="0083368B"/>
    <w:rPr>
      <w:rFonts w:ascii="Palatino Linotype" w:hAnsi="Palatino Linotype" w:cs="Tahoma"/>
      <w:sz w:val="32"/>
      <w:szCs w:val="24"/>
    </w:rPr>
  </w:style>
  <w:style w:type="paragraph" w:styleId="Corpodeltesto2">
    <w:name w:val="Body Text 2"/>
    <w:basedOn w:val="Normale"/>
    <w:link w:val="Corpodeltesto2Carattere"/>
    <w:rsid w:val="0083368B"/>
    <w:pPr>
      <w:jc w:val="both"/>
    </w:pPr>
    <w:rPr>
      <w:rFonts w:ascii="Palatino Linotype" w:hAnsi="Palatino Linotype"/>
      <w:sz w:val="32"/>
    </w:rPr>
  </w:style>
  <w:style w:type="character" w:customStyle="1" w:styleId="Corpodeltesto2Carattere">
    <w:name w:val="Corpo del testo 2 Carattere"/>
    <w:link w:val="Corpodeltesto2"/>
    <w:rsid w:val="0083368B"/>
    <w:rPr>
      <w:rFonts w:ascii="Palatino Linotype" w:hAnsi="Palatino Linotype" w:cs="Tahoma"/>
      <w:sz w:val="32"/>
      <w:szCs w:val="24"/>
    </w:rPr>
  </w:style>
  <w:style w:type="paragraph" w:styleId="Paragrafoelenco">
    <w:name w:val="List Paragraph"/>
    <w:basedOn w:val="Normale"/>
    <w:uiPriority w:val="72"/>
    <w:qFormat/>
    <w:rsid w:val="00736FB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D0DD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FA6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9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smodivigilanza@ospedalier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mancini\Desktop\CARTA%20INTESTATA%20-%202020%20Suore%20Ospedalier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6BEB7A-36ED-4E62-B627-E48B74D72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- 2020 Suore Ospedaliere</Template>
  <TotalTime>2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 Mancini</dc:creator>
  <cp:lastModifiedBy>superiora</cp:lastModifiedBy>
  <cp:revision>3</cp:revision>
  <cp:lastPrinted>2020-09-04T09:30:00Z</cp:lastPrinted>
  <dcterms:created xsi:type="dcterms:W3CDTF">2021-05-26T17:24:00Z</dcterms:created>
  <dcterms:modified xsi:type="dcterms:W3CDTF">2021-05-26T17:24:00Z</dcterms:modified>
</cp:coreProperties>
</file>